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E43" w:rsidRDefault="00FB2E43">
      <w:pPr>
        <w:pStyle w:val="ccEk"/>
      </w:pPr>
    </w:p>
    <w:p w:rsidR="00FB2E43" w:rsidRDefault="00FB2E43" w:rsidP="00866F5F">
      <w:pPr>
        <w:pStyle w:val="ccEk"/>
        <w:ind w:left="0" w:firstLine="0"/>
      </w:pPr>
    </w:p>
    <w:p w:rsidR="00FB2E43" w:rsidRDefault="00C84623" w:rsidP="00C84623">
      <w:pPr>
        <w:pStyle w:val="ccEk"/>
        <w:numPr>
          <w:ilvl w:val="0"/>
          <w:numId w:val="1"/>
        </w:numPr>
      </w:pPr>
      <w:r>
        <w:t>10 Ocak 2016 4. Dönem geleneksel okçuluk tanıtım ve eğitim kursiyerleri sertifika töreni</w:t>
      </w:r>
    </w:p>
    <w:p w:rsidR="00C84623" w:rsidRDefault="00C84623" w:rsidP="00C84623">
      <w:pPr>
        <w:pStyle w:val="ccEk"/>
        <w:numPr>
          <w:ilvl w:val="0"/>
          <w:numId w:val="1"/>
        </w:numPr>
      </w:pPr>
      <w:r>
        <w:t xml:space="preserve">17 Ocak 2016 </w:t>
      </w:r>
      <w:proofErr w:type="spellStart"/>
      <w:r>
        <w:t>Nilsem</w:t>
      </w:r>
      <w:proofErr w:type="spellEnd"/>
      <w:r>
        <w:t xml:space="preserve"> işbirliği ile Ok yapım ve kursu</w:t>
      </w:r>
    </w:p>
    <w:p w:rsidR="00C84623" w:rsidRDefault="00C84623" w:rsidP="00C84623">
      <w:pPr>
        <w:pStyle w:val="ccEk"/>
        <w:numPr>
          <w:ilvl w:val="0"/>
          <w:numId w:val="1"/>
        </w:numPr>
      </w:pPr>
      <w:r>
        <w:t xml:space="preserve">25 Ocak 2016 </w:t>
      </w:r>
      <w:r w:rsidR="00866F5F">
        <w:t>Beşinci</w:t>
      </w:r>
      <w:r>
        <w:t xml:space="preserve"> Dönem geleneksel okçuluk tanıtım ve eğitim kursu başlangıcı</w:t>
      </w:r>
    </w:p>
    <w:p w:rsidR="00C84623" w:rsidRDefault="00C84623" w:rsidP="00C84623">
      <w:pPr>
        <w:pStyle w:val="ccEk"/>
        <w:numPr>
          <w:ilvl w:val="0"/>
          <w:numId w:val="1"/>
        </w:numPr>
      </w:pPr>
      <w:r>
        <w:t>31 Ocak 2016 2. Ayaz Ata koşusu atışları ve ödül töreni</w:t>
      </w:r>
    </w:p>
    <w:p w:rsidR="00C84623" w:rsidRDefault="009C0FD4" w:rsidP="00C84623">
      <w:pPr>
        <w:pStyle w:val="ccEk"/>
        <w:numPr>
          <w:ilvl w:val="0"/>
          <w:numId w:val="1"/>
        </w:numPr>
      </w:pPr>
      <w:r>
        <w:t>14 Ş</w:t>
      </w:r>
      <w:r w:rsidR="00C84623">
        <w:t xml:space="preserve">ubat 2016 </w:t>
      </w:r>
      <w:proofErr w:type="spellStart"/>
      <w:r w:rsidR="00C84623">
        <w:t>Nilsem</w:t>
      </w:r>
      <w:proofErr w:type="spellEnd"/>
      <w:r w:rsidR="00C84623">
        <w:t xml:space="preserve"> işbirliği ile Ok süsleme ve tezhip kursu</w:t>
      </w:r>
    </w:p>
    <w:p w:rsidR="00C84623" w:rsidRDefault="00C84623" w:rsidP="00C84623">
      <w:pPr>
        <w:pStyle w:val="ccEk"/>
        <w:numPr>
          <w:ilvl w:val="0"/>
          <w:numId w:val="1"/>
        </w:numPr>
      </w:pPr>
      <w:r>
        <w:t xml:space="preserve">22 Şubat 2016 Sınav Koleji Demirci </w:t>
      </w:r>
      <w:proofErr w:type="gramStart"/>
      <w:r>
        <w:t>kampusu</w:t>
      </w:r>
      <w:proofErr w:type="gramEnd"/>
      <w:r>
        <w:t xml:space="preserve"> öğrencilerine geleneksel okçuluk ve Türk savaş kıyafetleri konulu tanıtım</w:t>
      </w:r>
    </w:p>
    <w:p w:rsidR="00866F5F" w:rsidRDefault="00866F5F" w:rsidP="00866F5F">
      <w:pPr>
        <w:pStyle w:val="ccEk"/>
        <w:numPr>
          <w:ilvl w:val="0"/>
          <w:numId w:val="1"/>
        </w:numPr>
      </w:pPr>
      <w:r>
        <w:t>07 Mart 2016 özel çakır Okulları öğrencilerine geleneksel okçuluk ve Türk savaş kıyafetleri konulu tanıtım</w:t>
      </w:r>
    </w:p>
    <w:p w:rsidR="00C84623" w:rsidRDefault="00866F5F" w:rsidP="00C84623">
      <w:pPr>
        <w:pStyle w:val="ccEk"/>
        <w:numPr>
          <w:ilvl w:val="0"/>
          <w:numId w:val="1"/>
        </w:numPr>
      </w:pPr>
      <w:r>
        <w:t xml:space="preserve">19-22 Mart 2016 Macaristan </w:t>
      </w:r>
      <w:proofErr w:type="gramStart"/>
      <w:r w:rsidRPr="00866F5F">
        <w:t>M.H.I</w:t>
      </w:r>
      <w:proofErr w:type="gramEnd"/>
      <w:r w:rsidRPr="00866F5F">
        <w:t>.T.</w:t>
      </w:r>
      <w:r>
        <w:t xml:space="preserve"> Geleneksel okçuluk yarışmalarına katılım</w:t>
      </w:r>
    </w:p>
    <w:p w:rsidR="00264395" w:rsidRDefault="00264395" w:rsidP="00C84623">
      <w:pPr>
        <w:pStyle w:val="ccEk"/>
        <w:numPr>
          <w:ilvl w:val="0"/>
          <w:numId w:val="1"/>
        </w:numPr>
      </w:pPr>
      <w:r>
        <w:t xml:space="preserve">03 Nisan </w:t>
      </w:r>
      <w:proofErr w:type="gramStart"/>
      <w:r>
        <w:t xml:space="preserve">2016  </w:t>
      </w:r>
      <w:r>
        <w:rPr>
          <w:rFonts w:ascii="Georgia" w:hAnsi="Georgia"/>
          <w:color w:val="333333"/>
          <w:sz w:val="21"/>
          <w:szCs w:val="21"/>
          <w:shd w:val="clear" w:color="auto" w:fill="FFFFFF"/>
        </w:rPr>
        <w:t xml:space="preserve"> </w:t>
      </w:r>
      <w:r w:rsidRPr="00264395">
        <w:t>Beşinci</w:t>
      </w:r>
      <w:proofErr w:type="gramEnd"/>
      <w:r>
        <w:rPr>
          <w:rFonts w:ascii="Georgia" w:hAnsi="Georgia"/>
          <w:color w:val="333333"/>
          <w:sz w:val="21"/>
          <w:szCs w:val="21"/>
          <w:shd w:val="clear" w:color="auto" w:fill="FFFFFF"/>
        </w:rPr>
        <w:t xml:space="preserve"> </w:t>
      </w:r>
      <w:r w:rsidRPr="00264395">
        <w:t>Dönem Kursiyerlerimizin Menzil ve Vur geç Puta Eğitimleri</w:t>
      </w:r>
    </w:p>
    <w:p w:rsidR="00866F5F" w:rsidRDefault="00866F5F" w:rsidP="00866F5F">
      <w:pPr>
        <w:pStyle w:val="ccEk"/>
        <w:numPr>
          <w:ilvl w:val="0"/>
          <w:numId w:val="1"/>
        </w:numPr>
      </w:pPr>
      <w:r>
        <w:t xml:space="preserve">22-24 Nisan 2016 Polonya da düzenlenen Menzil okçuluğu yarışmalarına katılım  </w:t>
      </w:r>
      <w:proofErr w:type="gramStart"/>
      <w:r>
        <w:t>(</w:t>
      </w:r>
      <w:proofErr w:type="gramEnd"/>
      <w:r>
        <w:t xml:space="preserve"> 35 </w:t>
      </w:r>
      <w:proofErr w:type="spellStart"/>
      <w:r>
        <w:t>lb</w:t>
      </w:r>
      <w:proofErr w:type="spellEnd"/>
      <w:r>
        <w:t xml:space="preserve">. Kategorisinde </w:t>
      </w:r>
      <w:r w:rsidRPr="00866F5F">
        <w:rPr>
          <w:b/>
        </w:rPr>
        <w:t>dünya birinciliği</w:t>
      </w:r>
      <w:r>
        <w:t xml:space="preserve"> ve aynı kategoride dernek üyelerimizden </w:t>
      </w:r>
      <w:r w:rsidRPr="00264395">
        <w:rPr>
          <w:b/>
        </w:rPr>
        <w:t>5 sporcu ilk 10</w:t>
      </w:r>
      <w:r>
        <w:t xml:space="preserve"> sıralamaya girmiştir.</w:t>
      </w:r>
      <w:proofErr w:type="gramStart"/>
      <w:r>
        <w:t>)</w:t>
      </w:r>
      <w:proofErr w:type="gramEnd"/>
    </w:p>
    <w:p w:rsidR="00866F5F" w:rsidRDefault="00866F5F" w:rsidP="00866F5F">
      <w:pPr>
        <w:pStyle w:val="ccEk"/>
        <w:numPr>
          <w:ilvl w:val="0"/>
          <w:numId w:val="1"/>
        </w:numPr>
      </w:pPr>
      <w:r>
        <w:t>29 Nisan 2016 Nilüfer spor şenliklerine katılım.</w:t>
      </w:r>
    </w:p>
    <w:p w:rsidR="00866F5F" w:rsidRDefault="00866F5F" w:rsidP="00866F5F">
      <w:pPr>
        <w:pStyle w:val="ccEk"/>
        <w:numPr>
          <w:ilvl w:val="0"/>
          <w:numId w:val="1"/>
        </w:numPr>
      </w:pPr>
      <w:r>
        <w:t xml:space="preserve">30 Nisan 2016 İstanbul okçular vakfı ulusal egemenlik </w:t>
      </w:r>
      <w:proofErr w:type="spellStart"/>
      <w:r>
        <w:t>kupası’na</w:t>
      </w:r>
      <w:proofErr w:type="spellEnd"/>
      <w:r>
        <w:t xml:space="preserve"> katılım</w:t>
      </w:r>
    </w:p>
    <w:p w:rsidR="00FC62DB" w:rsidRDefault="00FC62DB" w:rsidP="00866F5F">
      <w:pPr>
        <w:pStyle w:val="ccEk"/>
        <w:numPr>
          <w:ilvl w:val="0"/>
          <w:numId w:val="1"/>
        </w:numPr>
      </w:pPr>
      <w:r w:rsidRPr="00FC62DB">
        <w:t>8 Mayıs 2016 Ankara Türk Okçuluğu Şenliği ve Atsız Okçuluk Müsabakasına katılım</w:t>
      </w:r>
    </w:p>
    <w:p w:rsidR="00866F5F" w:rsidRDefault="00866F5F" w:rsidP="00C84623">
      <w:pPr>
        <w:pStyle w:val="ccEk"/>
        <w:numPr>
          <w:ilvl w:val="0"/>
          <w:numId w:val="1"/>
        </w:numPr>
      </w:pPr>
      <w:r>
        <w:t>15 Mayıs 2016 Beşinci dönem kurs kapanış Sertifika töreni ve 6. Dönem kurs açılışı</w:t>
      </w:r>
    </w:p>
    <w:p w:rsidR="00866F5F" w:rsidRDefault="00264395" w:rsidP="00C84623">
      <w:pPr>
        <w:pStyle w:val="ccEk"/>
        <w:numPr>
          <w:ilvl w:val="0"/>
          <w:numId w:val="1"/>
        </w:numPr>
      </w:pPr>
      <w:r>
        <w:t>19 Mayıs 2016 Atalarımızı anma ve Gençlik kupası etkinliği</w:t>
      </w:r>
    </w:p>
    <w:p w:rsidR="00264395" w:rsidRPr="005E6646" w:rsidRDefault="00264395" w:rsidP="00C84623">
      <w:pPr>
        <w:pStyle w:val="ccEk"/>
        <w:numPr>
          <w:ilvl w:val="0"/>
          <w:numId w:val="1"/>
        </w:numPr>
        <w:rPr>
          <w:b/>
        </w:rPr>
      </w:pPr>
      <w:r>
        <w:t xml:space="preserve">29 Mayıs 2016 </w:t>
      </w:r>
      <w:r w:rsidR="005E6646">
        <w:t xml:space="preserve">Okçular vakfı tarafından düzenlenen, </w:t>
      </w:r>
      <w:r w:rsidR="005E6646" w:rsidRPr="005E6646">
        <w:t>44 ülke ve Türkiye'den 455 olimpik ve geleneksel okçu</w:t>
      </w:r>
      <w:r w:rsidR="005E6646">
        <w:t xml:space="preserve">nun katılım sağladığı Fetih kupasına katılım ve </w:t>
      </w:r>
      <w:r w:rsidR="005E6646" w:rsidRPr="005E6646">
        <w:rPr>
          <w:b/>
        </w:rPr>
        <w:t>gençler dünya birinciliği</w:t>
      </w:r>
    </w:p>
    <w:p w:rsidR="00264395" w:rsidRDefault="00264395" w:rsidP="00C84623">
      <w:pPr>
        <w:pStyle w:val="ccEk"/>
        <w:numPr>
          <w:ilvl w:val="0"/>
          <w:numId w:val="1"/>
        </w:numPr>
      </w:pPr>
      <w:r>
        <w:t xml:space="preserve">04 Haziran 2016 Bursa Ulu şehir geleneksel okçuluk yarışmalarına katılım. ( </w:t>
      </w:r>
      <w:proofErr w:type="gramStart"/>
      <w:r w:rsidRPr="00264395">
        <w:t xml:space="preserve">Derneğimiz </w:t>
      </w:r>
      <w:r>
        <w:t xml:space="preserve"> </w:t>
      </w:r>
      <w:r w:rsidRPr="00264395">
        <w:rPr>
          <w:b/>
        </w:rPr>
        <w:t>3</w:t>
      </w:r>
      <w:proofErr w:type="gramEnd"/>
      <w:r w:rsidRPr="00264395">
        <w:rPr>
          <w:b/>
        </w:rPr>
        <w:t xml:space="preserve"> birincilik</w:t>
      </w:r>
      <w:r w:rsidRPr="00264395">
        <w:t xml:space="preserve">, </w:t>
      </w:r>
      <w:r w:rsidRPr="00264395">
        <w:rPr>
          <w:b/>
        </w:rPr>
        <w:t>2 ikincilik</w:t>
      </w:r>
      <w:r w:rsidRPr="00264395">
        <w:t xml:space="preserve">, </w:t>
      </w:r>
      <w:r w:rsidRPr="00264395">
        <w:rPr>
          <w:b/>
        </w:rPr>
        <w:t xml:space="preserve">1 üçüncülük  </w:t>
      </w:r>
      <w:r w:rsidRPr="00264395">
        <w:t xml:space="preserve">ve </w:t>
      </w:r>
      <w:r w:rsidRPr="00264395">
        <w:rPr>
          <w:b/>
        </w:rPr>
        <w:t>2 dördüncülük</w:t>
      </w:r>
      <w:r w:rsidRPr="00264395">
        <w:t xml:space="preserve"> olmak üzere Toplam 6 KUPA ve 8 Madalya kazanmıştır.)</w:t>
      </w:r>
    </w:p>
    <w:p w:rsidR="00264395" w:rsidRDefault="00264395" w:rsidP="00C84623">
      <w:pPr>
        <w:pStyle w:val="ccEk"/>
        <w:numPr>
          <w:ilvl w:val="0"/>
          <w:numId w:val="1"/>
        </w:numPr>
      </w:pPr>
      <w:r>
        <w:t>22 Haziran 2016 Dernek Talimhanemizde üyeler arasında iftar programı</w:t>
      </w:r>
    </w:p>
    <w:p w:rsidR="00264395" w:rsidRDefault="00264395" w:rsidP="00C84623">
      <w:pPr>
        <w:pStyle w:val="ccEk"/>
        <w:numPr>
          <w:ilvl w:val="0"/>
          <w:numId w:val="1"/>
        </w:numPr>
      </w:pPr>
      <w:r>
        <w:t xml:space="preserve">11-15 Ağustos 2016 tarihleri arasında Macaristan </w:t>
      </w:r>
      <w:proofErr w:type="spellStart"/>
      <w:r w:rsidR="005E6646">
        <w:t>Bugaçta</w:t>
      </w:r>
      <w:proofErr w:type="spellEnd"/>
      <w:r>
        <w:t xml:space="preserve"> düzenler Türk devletleri kurultayına katılım.</w:t>
      </w:r>
    </w:p>
    <w:p w:rsidR="005E6646" w:rsidRDefault="005E6646" w:rsidP="00C84623">
      <w:pPr>
        <w:pStyle w:val="ccEk"/>
        <w:numPr>
          <w:ilvl w:val="0"/>
          <w:numId w:val="1"/>
        </w:numPr>
      </w:pPr>
      <w:r w:rsidRPr="005E6646">
        <w:lastRenderedPageBreak/>
        <w:t>19.20.21AĞUSTOS Kütahya </w:t>
      </w:r>
      <w:proofErr w:type="spellStart"/>
      <w:r w:rsidRPr="005E6646">
        <w:t>Germiyan</w:t>
      </w:r>
      <w:proofErr w:type="spellEnd"/>
      <w:r w:rsidRPr="005E6646">
        <w:t xml:space="preserve"> Geleneksel Türk Okçuluğu Festivali</w:t>
      </w:r>
      <w:r>
        <w:t>’ne katılım</w:t>
      </w:r>
    </w:p>
    <w:p w:rsidR="00DC5C5A" w:rsidRDefault="00DC5C5A" w:rsidP="00C84623">
      <w:pPr>
        <w:pStyle w:val="ccEk"/>
        <w:numPr>
          <w:ilvl w:val="0"/>
          <w:numId w:val="1"/>
        </w:numPr>
      </w:pPr>
      <w:r>
        <w:t xml:space="preserve">11 Eylül 2016 Börk ve kemer yapım kursu </w:t>
      </w:r>
    </w:p>
    <w:p w:rsidR="005E6646" w:rsidRDefault="005E6646" w:rsidP="00C84623">
      <w:pPr>
        <w:pStyle w:val="ccEk"/>
        <w:numPr>
          <w:ilvl w:val="0"/>
          <w:numId w:val="1"/>
        </w:numPr>
      </w:pPr>
      <w:r>
        <w:t>18 Eylül 2016 Türk geleneksel kıyafetleri ve kullanım yerleri konulu konferans</w:t>
      </w:r>
    </w:p>
    <w:p w:rsidR="005E6646" w:rsidRDefault="005E6646" w:rsidP="00C84623">
      <w:pPr>
        <w:pStyle w:val="ccEk"/>
        <w:numPr>
          <w:ilvl w:val="0"/>
          <w:numId w:val="1"/>
        </w:numPr>
      </w:pPr>
      <w:r>
        <w:t xml:space="preserve">25 Eylül 2016 </w:t>
      </w:r>
      <w:r w:rsidR="00DC5C5A">
        <w:t xml:space="preserve">Geleneksel okçuluk </w:t>
      </w:r>
      <w:proofErr w:type="spellStart"/>
      <w:r w:rsidR="00DC5C5A">
        <w:t>Tirkeş</w:t>
      </w:r>
      <w:proofErr w:type="spellEnd"/>
      <w:r w:rsidR="00DC5C5A">
        <w:t xml:space="preserve"> ve Sadak yapım kursu</w:t>
      </w:r>
    </w:p>
    <w:p w:rsidR="005E6646" w:rsidRDefault="005E6646" w:rsidP="00C84623">
      <w:pPr>
        <w:pStyle w:val="ccEk"/>
        <w:numPr>
          <w:ilvl w:val="0"/>
          <w:numId w:val="1"/>
        </w:numPr>
      </w:pPr>
      <w:r w:rsidRPr="005E6646">
        <w:t> 07-09 Ekim 2016</w:t>
      </w:r>
      <w:r>
        <w:t xml:space="preserve"> tarihleri arasında </w:t>
      </w:r>
      <w:r w:rsidRPr="005E6646">
        <w:t>Avrasya Geleneksel Okçuluk Müsabakaları - ETRAC 2016'ya katılım</w:t>
      </w:r>
    </w:p>
    <w:p w:rsidR="00264395" w:rsidRDefault="00845D9F" w:rsidP="00C84623">
      <w:pPr>
        <w:pStyle w:val="ccEk"/>
        <w:numPr>
          <w:ilvl w:val="0"/>
          <w:numId w:val="1"/>
        </w:numPr>
      </w:pPr>
      <w:r w:rsidRPr="00845D9F">
        <w:t>25 Aralık 2016</w:t>
      </w:r>
      <w:r>
        <w:t xml:space="preserve"> </w:t>
      </w:r>
      <w:proofErr w:type="gramStart"/>
      <w:r>
        <w:t xml:space="preserve">Altıncı </w:t>
      </w:r>
      <w:r w:rsidRPr="00845D9F">
        <w:t xml:space="preserve"> Dönem</w:t>
      </w:r>
      <w:proofErr w:type="gramEnd"/>
      <w:r w:rsidRPr="00845D9F">
        <w:t xml:space="preserve"> Geleneksel Okçuluk Tanıtım ve bilgilendirme Eğitimi </w:t>
      </w:r>
      <w:r>
        <w:t xml:space="preserve"> kursu kapanış ve sertifika Töreni</w:t>
      </w:r>
    </w:p>
    <w:p w:rsidR="00C84623" w:rsidRDefault="00C84623">
      <w:pPr>
        <w:pStyle w:val="ccEk"/>
      </w:pPr>
    </w:p>
    <w:p w:rsidR="00FB2E43" w:rsidRDefault="00FB2E43">
      <w:pPr>
        <w:pStyle w:val="ccEk"/>
      </w:pPr>
    </w:p>
    <w:p w:rsidR="00F715C8" w:rsidRDefault="00FB2E43">
      <w:pPr>
        <w:pStyle w:val="ccEk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B2E43" w:rsidRDefault="00F715C8" w:rsidP="00C84623">
      <w:pPr>
        <w:pStyle w:val="ccEk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C84623">
        <w:t xml:space="preserve">                </w:t>
      </w:r>
    </w:p>
    <w:p w:rsidR="0027547C" w:rsidRDefault="00DE3AC3">
      <w:pPr>
        <w:pStyle w:val="ccEk"/>
      </w:pPr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7" type="#_x0000_t202" style="position:absolute;left:0;text-align:left;margin-left:5.55pt;margin-top:686.35pt;width:68.75pt;height:50.1pt;z-index:25165824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" filled="f" stroked="f" strokeweight="0" insetpen="t">
            <o:lock v:ext="edit" shapetype="t"/>
            <v:textbox style="mso-fit-shape-to-text:t" inset="0,0,0,0">
              <w:txbxContent>
                <w:p w:rsidR="0027547C" w:rsidRDefault="0027547C">
                  <w:pPr>
                    <w:jc w:val="center"/>
                    <w:rPr>
                      <w:rFonts w:ascii="Arial" w:hAnsi="Arial" w:cs="Arial"/>
                      <w:color w:val="999999"/>
                      <w:spacing w:val="1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999999"/>
                      <w:spacing w:val="10"/>
                      <w:sz w:val="16"/>
                      <w:szCs w:val="16"/>
                    </w:rPr>
                    <w:t>Logonuzu buraya yerleştirin veya bu metni silin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rect id="Rectangle 7" o:spid="_x0000_s1028" style="position:absolute;left:0;text-align:left;margin-left:267.95pt;margin-top:711.4pt;width:80.65pt;height:40.3pt;z-index:251657216;visibility:hidden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" filled="f" fillcolor="black" stroked="f" strokecolor="white" strokeweight="0" insetpen="t">
            <o:lock v:ext="edit" shapetype="t"/>
            <v:textbox inset="2.88pt,2.88pt,2.88pt,2.88pt"/>
          </v:rect>
        </w:pict>
      </w:r>
    </w:p>
    <w:sectPr w:rsidR="0027547C" w:rsidSect="00F715C8">
      <w:footerReference w:type="default" r:id="rId7"/>
      <w:headerReference w:type="first" r:id="rId8"/>
      <w:pgSz w:w="11907" w:h="16839"/>
      <w:pgMar w:top="2232" w:right="992" w:bottom="108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F0D" w:rsidRDefault="00CE5F0D">
      <w:r>
        <w:separator/>
      </w:r>
    </w:p>
  </w:endnote>
  <w:endnote w:type="continuationSeparator" w:id="0">
    <w:p w:rsidR="00CE5F0D" w:rsidRDefault="00CE5F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47C" w:rsidRDefault="0027547C">
    <w:pPr>
      <w:pStyle w:val="Adres"/>
      <w:rPr>
        <w:rFonts w:ascii="Tahoma" w:hAnsi="Tahoma" w:cs="Tahoma"/>
        <w:color w:val="333333"/>
        <w:sz w:val="17"/>
        <w:szCs w:val="17"/>
        <w:shd w:val="clear" w:color="auto" w:fill="FFFFFF"/>
      </w:rPr>
    </w:pPr>
    <w:proofErr w:type="gramStart"/>
    <w:r>
      <w:t xml:space="preserve">Adres </w:t>
    </w:r>
    <w:r w:rsidR="008B28C8">
      <w:rPr>
        <w:color w:val="666699"/>
      </w:rPr>
      <w:t>:</w:t>
    </w:r>
    <w:r w:rsidR="008B28C8" w:rsidRPr="008B28C8">
      <w:rPr>
        <w:rFonts w:ascii="Tahoma" w:hAnsi="Tahoma" w:cs="Tahoma"/>
        <w:color w:val="333333"/>
        <w:sz w:val="17"/>
        <w:szCs w:val="17"/>
        <w:shd w:val="clear" w:color="auto" w:fill="FFFFFF"/>
      </w:rPr>
      <w:t xml:space="preserve"> </w:t>
    </w:r>
    <w:r w:rsidR="008B28C8">
      <w:rPr>
        <w:rFonts w:ascii="Tahoma" w:hAnsi="Tahoma" w:cs="Tahoma"/>
        <w:color w:val="333333"/>
        <w:sz w:val="17"/>
        <w:szCs w:val="17"/>
        <w:shd w:val="clear" w:color="auto" w:fill="FFFFFF"/>
      </w:rPr>
      <w:t>Konak</w:t>
    </w:r>
    <w:proofErr w:type="gramEnd"/>
    <w:r w:rsidR="008B28C8">
      <w:rPr>
        <w:rFonts w:ascii="Tahoma" w:hAnsi="Tahoma" w:cs="Tahoma"/>
        <w:color w:val="333333"/>
        <w:sz w:val="17"/>
        <w:szCs w:val="17"/>
        <w:shd w:val="clear" w:color="auto" w:fill="FFFFFF"/>
      </w:rPr>
      <w:t xml:space="preserve"> Mahallesi Seçkin Sokak Dernekler Yerleşkesi Nu. 23-1 Dolap Nu. 136</w:t>
    </w:r>
    <w:r w:rsidR="008B28C8">
      <w:rPr>
        <w:rFonts w:ascii="Tahoma" w:hAnsi="Tahoma" w:cs="Tahoma"/>
        <w:color w:val="333333"/>
        <w:sz w:val="17"/>
        <w:szCs w:val="17"/>
      </w:rPr>
      <w:br/>
    </w:r>
    <w:r w:rsidR="008B28C8">
      <w:rPr>
        <w:rFonts w:ascii="Tahoma" w:hAnsi="Tahoma" w:cs="Tahoma"/>
        <w:color w:val="333333"/>
        <w:sz w:val="17"/>
        <w:szCs w:val="17"/>
        <w:shd w:val="clear" w:color="auto" w:fill="FFFFFF"/>
      </w:rPr>
      <w:t>Nilüfer BURSA 16150</w:t>
    </w:r>
  </w:p>
  <w:p w:rsidR="008B28C8" w:rsidRDefault="008B28C8">
    <w:pPr>
      <w:pStyle w:val="Adres"/>
    </w:pPr>
    <w:r>
      <w:rPr>
        <w:rFonts w:ascii="Tahoma" w:hAnsi="Tahoma" w:cs="Tahoma"/>
        <w:color w:val="333333"/>
        <w:sz w:val="17"/>
        <w:szCs w:val="17"/>
        <w:shd w:val="clear" w:color="auto" w:fill="FFFFFF"/>
      </w:rPr>
      <w:t>www.</w:t>
    </w:r>
    <w:proofErr w:type="spellStart"/>
    <w:r>
      <w:rPr>
        <w:rFonts w:ascii="Tahoma" w:hAnsi="Tahoma" w:cs="Tahoma"/>
        <w:color w:val="333333"/>
        <w:sz w:val="17"/>
        <w:szCs w:val="17"/>
        <w:shd w:val="clear" w:color="auto" w:fill="FFFFFF"/>
      </w:rPr>
      <w:t>kemankes</w:t>
    </w:r>
    <w:proofErr w:type="spellEnd"/>
    <w:r>
      <w:rPr>
        <w:rFonts w:ascii="Tahoma" w:hAnsi="Tahoma" w:cs="Tahoma"/>
        <w:color w:val="333333"/>
        <w:sz w:val="17"/>
        <w:szCs w:val="17"/>
        <w:shd w:val="clear" w:color="auto" w:fill="FFFFFF"/>
      </w:rPr>
      <w:t>.</w:t>
    </w:r>
    <w:proofErr w:type="spellStart"/>
    <w:r>
      <w:rPr>
        <w:rFonts w:ascii="Tahoma" w:hAnsi="Tahoma" w:cs="Tahoma"/>
        <w:color w:val="333333"/>
        <w:sz w:val="17"/>
        <w:szCs w:val="17"/>
        <w:shd w:val="clear" w:color="auto" w:fill="FFFFFF"/>
      </w:rPr>
      <w:t>org.tr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F0D" w:rsidRDefault="00CE5F0D">
      <w:r>
        <w:separator/>
      </w:r>
    </w:p>
  </w:footnote>
  <w:footnote w:type="continuationSeparator" w:id="0">
    <w:p w:rsidR="00CE5F0D" w:rsidRDefault="00CE5F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47C" w:rsidRDefault="00DE3AC3">
    <w:pPr>
      <w:pStyle w:val="stbilgi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4102" type="#_x0000_t202" style="position:absolute;margin-left:37.95pt;margin-top:38pt;width:540pt;height:45.55pt;z-index:251656192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" filled="f" stroked="f" strokeweight="0" insetpen="t">
          <o:lock v:ext="edit" shapetype="t"/>
          <v:textbox inset="2.85pt,2.85pt,2.85pt,2.85pt">
            <w:txbxContent>
              <w:p w:rsidR="0027547C" w:rsidRPr="00C84623" w:rsidRDefault="00C84623">
                <w:pPr>
                  <w:pStyle w:val="Balk1"/>
                  <w:rPr>
                    <w:rFonts w:ascii="Verdana" w:hAnsi="Verdana"/>
                    <w:color w:val="0D0D0D" w:themeColor="text1" w:themeTint="F2"/>
                    <w:sz w:val="24"/>
                    <w:szCs w:val="32"/>
                  </w:rPr>
                </w:pPr>
                <w:r w:rsidRPr="00C84623">
                  <w:rPr>
                    <w:rFonts w:ascii="Verdana" w:hAnsi="Verdana"/>
                    <w:color w:val="0D0D0D" w:themeColor="text1" w:themeTint="F2"/>
                    <w:sz w:val="24"/>
                    <w:szCs w:val="32"/>
                  </w:rPr>
                  <w:t>KEMANKEŞ GELENEKSEL OKÇULUK DERNEĞİ</w:t>
                </w:r>
                <w:r w:rsidR="00387D45" w:rsidRPr="00C84623">
                  <w:rPr>
                    <w:rFonts w:ascii="Verdana" w:hAnsi="Verdana"/>
                    <w:color w:val="0D0D0D" w:themeColor="text1" w:themeTint="F2"/>
                    <w:sz w:val="24"/>
                    <w:szCs w:val="32"/>
                  </w:rPr>
                  <w:t xml:space="preserve">  </w:t>
                </w:r>
                <w:r w:rsidR="00387D45" w:rsidRPr="00C84623">
                  <w:rPr>
                    <w:rFonts w:ascii="Verdana" w:hAnsi="Verdana"/>
                    <w:color w:val="0D0D0D" w:themeColor="text1" w:themeTint="F2"/>
                    <w:sz w:val="24"/>
                    <w:szCs w:val="32"/>
                  </w:rPr>
                  <w:br/>
                </w:r>
                <w:r w:rsidRPr="00C84623">
                  <w:rPr>
                    <w:rFonts w:ascii="Verdana" w:hAnsi="Verdana"/>
                    <w:color w:val="0D0D0D" w:themeColor="text1" w:themeTint="F2"/>
                    <w:sz w:val="24"/>
                    <w:szCs w:val="32"/>
                  </w:rPr>
                  <w:t>2016 YILI FAALİYET RAPORU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5" o:spid="_x0000_s4101" type="#_x0000_t202" style="position:absolute;margin-left:31.35pt;margin-top:33.95pt;width:81.8pt;height:55.85pt;z-index:251658240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5vjtQIAAL4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" filled="f" stroked="f">
          <v:textbox style="mso-fit-shape-to-text:t">
            <w:txbxContent>
              <w:p w:rsidR="0027547C" w:rsidRDefault="00C84623">
                <w:r>
                  <w:rPr>
                    <w:noProof/>
                  </w:rPr>
                  <w:drawing>
                    <wp:inline distT="0" distB="0" distL="0" distR="0">
                      <wp:extent cx="811461" cy="1177119"/>
                      <wp:effectExtent l="19050" t="0" r="7689" b="0"/>
                      <wp:docPr id="1" name="0 Resim" descr="KEMANKEŞ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EMANKEŞ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3383" cy="11799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45844"/>
    <w:multiLevelType w:val="hybridMultilevel"/>
    <w:tmpl w:val="EBBE6E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embedSystemFonts/>
  <w:proofState w:spelling="clean" w:grammar="clean"/>
  <w:attachedTemplate r:id="rId1"/>
  <w:stylePaneFormatFilter w:val="3F01"/>
  <w:defaultTabStop w:val="720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9218">
      <o:colormru v:ext="edit" colors="#fc0,#f90,#669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87D45"/>
    <w:rsid w:val="00092976"/>
    <w:rsid w:val="001D4BC5"/>
    <w:rsid w:val="0020595C"/>
    <w:rsid w:val="00264395"/>
    <w:rsid w:val="0027547C"/>
    <w:rsid w:val="00375F71"/>
    <w:rsid w:val="00387D45"/>
    <w:rsid w:val="003904EC"/>
    <w:rsid w:val="003E579A"/>
    <w:rsid w:val="003F546A"/>
    <w:rsid w:val="00416050"/>
    <w:rsid w:val="00436A47"/>
    <w:rsid w:val="00576D6F"/>
    <w:rsid w:val="005B4B92"/>
    <w:rsid w:val="005E6646"/>
    <w:rsid w:val="006F4B0C"/>
    <w:rsid w:val="00793C3E"/>
    <w:rsid w:val="00845D9F"/>
    <w:rsid w:val="00866F5F"/>
    <w:rsid w:val="008B28C8"/>
    <w:rsid w:val="008C45D0"/>
    <w:rsid w:val="009964BB"/>
    <w:rsid w:val="009C0FD4"/>
    <w:rsid w:val="00C84623"/>
    <w:rsid w:val="00CE5F0D"/>
    <w:rsid w:val="00D61DD3"/>
    <w:rsid w:val="00DC5C5A"/>
    <w:rsid w:val="00DE3AC3"/>
    <w:rsid w:val="00DE70C5"/>
    <w:rsid w:val="00E50C99"/>
    <w:rsid w:val="00E73318"/>
    <w:rsid w:val="00F1560E"/>
    <w:rsid w:val="00F715C8"/>
    <w:rsid w:val="00FB2E43"/>
    <w:rsid w:val="00FC6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fc0,#f90,#66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04EC"/>
    <w:pPr>
      <w:spacing w:after="180" w:line="268" w:lineRule="auto"/>
    </w:pPr>
    <w:rPr>
      <w:color w:val="000000"/>
      <w:kern w:val="28"/>
    </w:rPr>
  </w:style>
  <w:style w:type="paragraph" w:styleId="Balk1">
    <w:name w:val="heading 1"/>
    <w:basedOn w:val="Normal"/>
    <w:next w:val="Normal"/>
    <w:qFormat/>
    <w:rsid w:val="003904EC"/>
    <w:pPr>
      <w:jc w:val="center"/>
      <w:outlineLvl w:val="0"/>
    </w:pPr>
    <w:rPr>
      <w:rFonts w:ascii="Arial" w:hAnsi="Arial" w:cs="Arial"/>
      <w:b/>
      <w:color w:val="auto"/>
      <w:sz w:val="28"/>
      <w:szCs w:val="28"/>
    </w:rPr>
  </w:style>
  <w:style w:type="paragraph" w:styleId="Balk2">
    <w:name w:val="heading 2"/>
    <w:basedOn w:val="Normal"/>
    <w:next w:val="Normal"/>
    <w:qFormat/>
    <w:rsid w:val="003904E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3904E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qFormat/>
    <w:rsid w:val="003904E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3904EC"/>
    <w:pPr>
      <w:tabs>
        <w:tab w:val="center" w:pos="4320"/>
        <w:tab w:val="right" w:pos="8640"/>
      </w:tabs>
    </w:pPr>
    <w:rPr>
      <w:color w:val="auto"/>
    </w:rPr>
  </w:style>
  <w:style w:type="paragraph" w:styleId="Altbilgi">
    <w:name w:val="footer"/>
    <w:basedOn w:val="Normal"/>
    <w:rsid w:val="003904EC"/>
    <w:pPr>
      <w:tabs>
        <w:tab w:val="center" w:pos="4320"/>
        <w:tab w:val="right" w:pos="8640"/>
      </w:tabs>
    </w:pPr>
    <w:rPr>
      <w:color w:val="auto"/>
    </w:rPr>
  </w:style>
  <w:style w:type="paragraph" w:styleId="Kapan">
    <w:name w:val="Closing"/>
    <w:basedOn w:val="Normal"/>
    <w:rsid w:val="003904EC"/>
    <w:pPr>
      <w:spacing w:after="1200" w:line="240" w:lineRule="auto"/>
    </w:pPr>
    <w:rPr>
      <w:color w:val="auto"/>
      <w:kern w:val="0"/>
      <w:sz w:val="24"/>
      <w:szCs w:val="24"/>
    </w:rPr>
  </w:style>
  <w:style w:type="paragraph" w:styleId="mza">
    <w:name w:val="Signature"/>
    <w:basedOn w:val="Normal"/>
    <w:rsid w:val="003904EC"/>
    <w:pPr>
      <w:spacing w:after="0" w:line="240" w:lineRule="auto"/>
    </w:pPr>
    <w:rPr>
      <w:color w:val="auto"/>
      <w:kern w:val="0"/>
      <w:sz w:val="24"/>
      <w:szCs w:val="24"/>
    </w:rPr>
  </w:style>
  <w:style w:type="paragraph" w:styleId="GvdeMetni">
    <w:name w:val="Body Text"/>
    <w:basedOn w:val="Normal"/>
    <w:rsid w:val="003904EC"/>
    <w:pPr>
      <w:spacing w:after="240" w:line="240" w:lineRule="auto"/>
    </w:pPr>
    <w:rPr>
      <w:color w:val="auto"/>
      <w:kern w:val="0"/>
      <w:sz w:val="24"/>
      <w:szCs w:val="24"/>
    </w:rPr>
  </w:style>
  <w:style w:type="paragraph" w:styleId="Selamlama">
    <w:name w:val="Salutation"/>
    <w:basedOn w:val="Normal"/>
    <w:next w:val="Normal"/>
    <w:rsid w:val="003904EC"/>
    <w:pPr>
      <w:spacing w:before="480" w:after="240" w:line="240" w:lineRule="auto"/>
    </w:pPr>
    <w:rPr>
      <w:color w:val="auto"/>
      <w:kern w:val="0"/>
      <w:sz w:val="24"/>
      <w:szCs w:val="24"/>
    </w:rPr>
  </w:style>
  <w:style w:type="paragraph" w:styleId="Tarih">
    <w:name w:val="Date"/>
    <w:basedOn w:val="Normal"/>
    <w:next w:val="Normal"/>
    <w:rsid w:val="003904EC"/>
    <w:pPr>
      <w:spacing w:before="480" w:after="480" w:line="240" w:lineRule="auto"/>
    </w:pPr>
    <w:rPr>
      <w:color w:val="auto"/>
      <w:kern w:val="0"/>
      <w:sz w:val="24"/>
      <w:szCs w:val="24"/>
    </w:rPr>
  </w:style>
  <w:style w:type="paragraph" w:customStyle="1" w:styleId="Adres">
    <w:name w:val="Adres"/>
    <w:rsid w:val="003904EC"/>
    <w:pPr>
      <w:spacing w:line="268" w:lineRule="auto"/>
      <w:jc w:val="center"/>
    </w:pPr>
    <w:rPr>
      <w:rFonts w:ascii="Arial" w:hAnsi="Arial" w:cs="Arial"/>
      <w:kern w:val="28"/>
      <w:sz w:val="16"/>
      <w:szCs w:val="16"/>
      <w:lang w:bidi="tr-TR"/>
    </w:rPr>
  </w:style>
  <w:style w:type="paragraph" w:customStyle="1" w:styleId="ccEk">
    <w:name w:val="cc:/Ek"/>
    <w:basedOn w:val="Normal"/>
    <w:rsid w:val="003904EC"/>
    <w:pPr>
      <w:tabs>
        <w:tab w:val="left" w:pos="1440"/>
      </w:tabs>
      <w:spacing w:after="240" w:line="240" w:lineRule="auto"/>
      <w:ind w:left="1440" w:hanging="1440"/>
    </w:pPr>
    <w:rPr>
      <w:color w:val="auto"/>
      <w:kern w:val="0"/>
      <w:sz w:val="24"/>
      <w:szCs w:val="24"/>
      <w:lang w:bidi="tr-TR"/>
    </w:rPr>
  </w:style>
  <w:style w:type="paragraph" w:customStyle="1" w:styleId="AlcnnAdresi">
    <w:name w:val="Alıcının Adresi"/>
    <w:basedOn w:val="Normal"/>
    <w:rsid w:val="003904EC"/>
    <w:pPr>
      <w:spacing w:after="0" w:line="240" w:lineRule="auto"/>
    </w:pPr>
    <w:rPr>
      <w:color w:val="auto"/>
      <w:kern w:val="0"/>
      <w:sz w:val="24"/>
      <w:szCs w:val="24"/>
      <w:lang w:bidi="tr-TR"/>
    </w:rPr>
  </w:style>
  <w:style w:type="paragraph" w:customStyle="1" w:styleId="Tanm">
    <w:name w:val="İş Tanımı"/>
    <w:next w:val="ccEk"/>
    <w:rsid w:val="003904EC"/>
    <w:pPr>
      <w:spacing w:before="120" w:after="960"/>
    </w:pPr>
    <w:rPr>
      <w:sz w:val="24"/>
      <w:szCs w:val="24"/>
      <w:lang w:bidi="tr-TR"/>
    </w:rPr>
  </w:style>
  <w:style w:type="table" w:customStyle="1" w:styleId="TabloNormal">
    <w:name w:val="Tablo Normal"/>
    <w:semiHidden/>
    <w:rsid w:val="003904EC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rsid w:val="0038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387D45"/>
    <w:rPr>
      <w:rFonts w:ascii="Tahoma" w:hAnsi="Tahoma" w:cs="Tahoma"/>
      <w:color w:val="000000"/>
      <w:kern w:val="28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5E6646"/>
  </w:style>
  <w:style w:type="character" w:customStyle="1" w:styleId="highlightnode">
    <w:name w:val="highlightnode"/>
    <w:basedOn w:val="VarsaylanParagrafYazTipi"/>
    <w:rsid w:val="005E66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180" w:line="268" w:lineRule="auto"/>
    </w:pPr>
    <w:rPr>
      <w:color w:val="000000"/>
      <w:kern w:val="28"/>
    </w:rPr>
  </w:style>
  <w:style w:type="paragraph" w:styleId="Balk1">
    <w:name w:val="heading 1"/>
    <w:basedOn w:val="Normal"/>
    <w:next w:val="Normal"/>
    <w:qFormat/>
    <w:pPr>
      <w:jc w:val="center"/>
      <w:outlineLvl w:val="0"/>
    </w:pPr>
    <w:rPr>
      <w:rFonts w:ascii="Arial" w:hAnsi="Arial" w:cs="Arial"/>
      <w:b/>
      <w:color w:val="auto"/>
      <w:sz w:val="28"/>
      <w:szCs w:val="2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pPr>
      <w:tabs>
        <w:tab w:val="center" w:pos="4320"/>
        <w:tab w:val="right" w:pos="8640"/>
      </w:tabs>
    </w:pPr>
    <w:rPr>
      <w:color w:val="auto"/>
    </w:rPr>
  </w:style>
  <w:style w:type="paragraph" w:styleId="Altbilgi">
    <w:name w:val="footer"/>
    <w:basedOn w:val="Normal"/>
    <w:pPr>
      <w:tabs>
        <w:tab w:val="center" w:pos="4320"/>
        <w:tab w:val="right" w:pos="8640"/>
      </w:tabs>
    </w:pPr>
    <w:rPr>
      <w:color w:val="auto"/>
    </w:rPr>
  </w:style>
  <w:style w:type="paragraph" w:styleId="Kapan">
    <w:name w:val="Closing"/>
    <w:basedOn w:val="Normal"/>
    <w:pPr>
      <w:spacing w:after="1200" w:line="240" w:lineRule="auto"/>
    </w:pPr>
    <w:rPr>
      <w:color w:val="auto"/>
      <w:kern w:val="0"/>
      <w:sz w:val="24"/>
      <w:szCs w:val="24"/>
    </w:rPr>
  </w:style>
  <w:style w:type="paragraph" w:styleId="mza">
    <w:name w:val="Signature"/>
    <w:basedOn w:val="Normal"/>
    <w:pPr>
      <w:spacing w:after="0" w:line="240" w:lineRule="auto"/>
    </w:pPr>
    <w:rPr>
      <w:color w:val="auto"/>
      <w:kern w:val="0"/>
      <w:sz w:val="24"/>
      <w:szCs w:val="24"/>
    </w:rPr>
  </w:style>
  <w:style w:type="paragraph" w:styleId="GvdeMetni">
    <w:name w:val="Body Text"/>
    <w:basedOn w:val="Normal"/>
    <w:pPr>
      <w:spacing w:after="240" w:line="240" w:lineRule="auto"/>
    </w:pPr>
    <w:rPr>
      <w:color w:val="auto"/>
      <w:kern w:val="0"/>
      <w:sz w:val="24"/>
      <w:szCs w:val="24"/>
    </w:rPr>
  </w:style>
  <w:style w:type="paragraph" w:styleId="Selamlama">
    <w:name w:val="Salutation"/>
    <w:basedOn w:val="Normal"/>
    <w:next w:val="Normal"/>
    <w:pPr>
      <w:spacing w:before="480" w:after="240" w:line="240" w:lineRule="auto"/>
    </w:pPr>
    <w:rPr>
      <w:color w:val="auto"/>
      <w:kern w:val="0"/>
      <w:sz w:val="24"/>
      <w:szCs w:val="24"/>
    </w:rPr>
  </w:style>
  <w:style w:type="paragraph" w:styleId="Tarih">
    <w:name w:val="Date"/>
    <w:basedOn w:val="Normal"/>
    <w:next w:val="Normal"/>
    <w:pPr>
      <w:spacing w:before="480" w:after="480" w:line="240" w:lineRule="auto"/>
    </w:pPr>
    <w:rPr>
      <w:color w:val="auto"/>
      <w:kern w:val="0"/>
      <w:sz w:val="24"/>
      <w:szCs w:val="24"/>
    </w:rPr>
  </w:style>
  <w:style w:type="paragraph" w:customStyle="1" w:styleId="Adres">
    <w:name w:val="Adres"/>
    <w:pPr>
      <w:spacing w:line="268" w:lineRule="auto"/>
      <w:jc w:val="center"/>
    </w:pPr>
    <w:rPr>
      <w:rFonts w:ascii="Arial" w:hAnsi="Arial" w:cs="Arial"/>
      <w:kern w:val="28"/>
      <w:sz w:val="16"/>
      <w:szCs w:val="16"/>
      <w:lang w:bidi="tr-TR"/>
    </w:rPr>
  </w:style>
  <w:style w:type="paragraph" w:customStyle="1" w:styleId="ccEk">
    <w:name w:val="cc:/Ek"/>
    <w:basedOn w:val="Normal"/>
    <w:pPr>
      <w:tabs>
        <w:tab w:val="left" w:pos="1440"/>
      </w:tabs>
      <w:spacing w:after="240" w:line="240" w:lineRule="auto"/>
      <w:ind w:left="1440" w:hanging="1440"/>
    </w:pPr>
    <w:rPr>
      <w:color w:val="auto"/>
      <w:kern w:val="0"/>
      <w:sz w:val="24"/>
      <w:szCs w:val="24"/>
      <w:lang w:bidi="tr-TR"/>
    </w:rPr>
  </w:style>
  <w:style w:type="paragraph" w:customStyle="1" w:styleId="AlcnnAdresi">
    <w:name w:val="Alıcının Adresi"/>
    <w:basedOn w:val="Normal"/>
    <w:pPr>
      <w:spacing w:after="0" w:line="240" w:lineRule="auto"/>
    </w:pPr>
    <w:rPr>
      <w:color w:val="auto"/>
      <w:kern w:val="0"/>
      <w:sz w:val="24"/>
      <w:szCs w:val="24"/>
      <w:lang w:bidi="tr-TR"/>
    </w:rPr>
  </w:style>
  <w:style w:type="paragraph" w:customStyle="1" w:styleId="Tanm">
    <w:name w:val="İş Tanımı"/>
    <w:next w:val="ccEk"/>
    <w:pPr>
      <w:spacing w:before="120" w:after="960"/>
    </w:pPr>
    <w:rPr>
      <w:sz w:val="24"/>
      <w:szCs w:val="24"/>
      <w:lang w:bidi="tr-TR"/>
    </w:rPr>
  </w:style>
  <w:style w:type="table" w:customStyle="1" w:styleId="TabloNormal">
    <w:name w:val="Tablo Normal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rsid w:val="0038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387D45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20;nal\Desktop\TS006087468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TS006087468</Template>
  <TotalTime>2</TotalTime>
  <Pages>2</Pages>
  <Words>349</Words>
  <Characters>1993</Characters>
  <Application>Microsoft Office Word</Application>
  <DocSecurity>0</DocSecurity>
  <Lines>16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6 Mayıs 2002</vt:lpstr>
    </vt:vector>
  </TitlesOfParts>
  <Company>Microsoft Corporation</Company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Ünal Cebeci</dc:creator>
  <cp:lastModifiedBy>ronaldinho424</cp:lastModifiedBy>
  <cp:revision>5</cp:revision>
  <cp:lastPrinted>2014-01-21T09:23:00Z</cp:lastPrinted>
  <dcterms:created xsi:type="dcterms:W3CDTF">2017-04-27T13:54:00Z</dcterms:created>
  <dcterms:modified xsi:type="dcterms:W3CDTF">2017-04-27T13:57:00Z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TC060874689990</vt:lpwstr>
  </property>
</Properties>
</file>